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8F0AFC" w14:textId="77777777" w:rsidR="00F06EA4" w:rsidRDefault="00836DDE" w:rsidP="00836DDE">
      <w:pPr>
        <w:tabs>
          <w:tab w:val="clear" w:pos="5387"/>
          <w:tab w:val="clear" w:pos="7938"/>
          <w:tab w:val="left" w:pos="2580"/>
        </w:tabs>
      </w:pPr>
      <w:r>
        <w:tab/>
      </w:r>
    </w:p>
    <w:p w14:paraId="0FC7F4CE" w14:textId="77777777" w:rsidR="0060468F" w:rsidRDefault="0060468F" w:rsidP="00881581">
      <w:pPr>
        <w:pStyle w:val="Rubrik1"/>
        <w:rPr>
          <w:b w:val="0"/>
          <w:bCs/>
          <w:sz w:val="22"/>
          <w:szCs w:val="22"/>
        </w:rPr>
      </w:pPr>
    </w:p>
    <w:p w14:paraId="022E3C0E" w14:textId="77777777" w:rsidR="0060468F" w:rsidRDefault="0060468F" w:rsidP="00881581">
      <w:pPr>
        <w:pStyle w:val="Rubrik1"/>
        <w:rPr>
          <w:b w:val="0"/>
          <w:bCs/>
          <w:sz w:val="22"/>
          <w:szCs w:val="22"/>
        </w:rPr>
      </w:pPr>
    </w:p>
    <w:p w14:paraId="2AF4FB7B" w14:textId="77777777" w:rsidR="004D27E0" w:rsidRDefault="004D27E0" w:rsidP="00881581">
      <w:pPr>
        <w:pStyle w:val="Rubrik1"/>
        <w:rPr>
          <w:b w:val="0"/>
          <w:bCs/>
          <w:sz w:val="22"/>
          <w:szCs w:val="22"/>
        </w:rPr>
      </w:pPr>
    </w:p>
    <w:p w14:paraId="79DED609" w14:textId="085B205B" w:rsidR="00881581" w:rsidRPr="00881581" w:rsidRDefault="00881581" w:rsidP="00881581">
      <w:pPr>
        <w:pStyle w:val="Rubrik1"/>
        <w:rPr>
          <w:b w:val="0"/>
          <w:bCs/>
          <w:noProof/>
          <w:sz w:val="22"/>
          <w:szCs w:val="22"/>
        </w:rPr>
      </w:pPr>
      <w:r w:rsidRPr="00881581">
        <w:rPr>
          <w:b w:val="0"/>
          <w:bCs/>
          <w:sz w:val="22"/>
          <w:szCs w:val="22"/>
        </w:rPr>
        <w:t xml:space="preserve">Katrineholm </w:t>
      </w:r>
      <w:r w:rsidRPr="00881581">
        <w:rPr>
          <w:b w:val="0"/>
          <w:bCs/>
          <w:sz w:val="22"/>
          <w:szCs w:val="22"/>
        </w:rPr>
        <w:fldChar w:fldCharType="begin"/>
      </w:r>
      <w:r w:rsidRPr="00881581">
        <w:rPr>
          <w:b w:val="0"/>
          <w:bCs/>
          <w:sz w:val="22"/>
          <w:szCs w:val="22"/>
        </w:rPr>
        <w:instrText xml:space="preserve"> CREATEDATE \@ "d MMMM yyyy" </w:instrText>
      </w:r>
      <w:r w:rsidRPr="00881581">
        <w:rPr>
          <w:b w:val="0"/>
          <w:bCs/>
          <w:sz w:val="22"/>
          <w:szCs w:val="22"/>
        </w:rPr>
        <w:fldChar w:fldCharType="separate"/>
      </w:r>
      <w:r w:rsidRPr="00881581">
        <w:rPr>
          <w:b w:val="0"/>
          <w:bCs/>
          <w:noProof/>
          <w:sz w:val="22"/>
          <w:szCs w:val="22"/>
        </w:rPr>
        <w:t>5 december 2024</w:t>
      </w:r>
      <w:r w:rsidRPr="00881581">
        <w:rPr>
          <w:b w:val="0"/>
          <w:bCs/>
          <w:noProof/>
          <w:sz w:val="22"/>
          <w:szCs w:val="22"/>
        </w:rPr>
        <w:fldChar w:fldCharType="end"/>
      </w:r>
    </w:p>
    <w:p w14:paraId="138BE52E" w14:textId="2CDA56B4" w:rsidR="00611556" w:rsidRPr="009C3E41" w:rsidRDefault="00611556" w:rsidP="00611556">
      <w:pPr>
        <w:pStyle w:val="Rubrik1"/>
        <w:rPr>
          <w:sz w:val="24"/>
          <w:szCs w:val="24"/>
        </w:rPr>
      </w:pPr>
      <w:r w:rsidRPr="009C3E41">
        <w:rPr>
          <w:sz w:val="24"/>
          <w:szCs w:val="24"/>
        </w:rPr>
        <w:t xml:space="preserve">Information till dig som är fastighetsägare </w:t>
      </w: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Töversta</w:t>
      </w:r>
      <w:proofErr w:type="spellEnd"/>
      <w:r>
        <w:rPr>
          <w:sz w:val="24"/>
          <w:szCs w:val="24"/>
        </w:rPr>
        <w:t>, Flen</w:t>
      </w:r>
    </w:p>
    <w:p w14:paraId="78E3CD74" w14:textId="77777777" w:rsidR="00611556" w:rsidRDefault="00611556" w:rsidP="00611556"/>
    <w:p w14:paraId="564DE0BD" w14:textId="42AA1EA0" w:rsidR="00611556" w:rsidRDefault="00611556" w:rsidP="00611556">
      <w:r>
        <w:t xml:space="preserve">Sörmland Vatten startar nu ett projekt med att förnya och utveckla ledningsnätet för dricksvatten och spillvatten* på </w:t>
      </w:r>
      <w:proofErr w:type="spellStart"/>
      <w:r>
        <w:t>Töverstavägen</w:t>
      </w:r>
      <w:proofErr w:type="spellEnd"/>
      <w:r>
        <w:t xml:space="preserve"> i Flen. Målet med arbetet är att leverera hållbara vatten- och avloppstjänster som gör det enkelt att bo och leva i </w:t>
      </w:r>
      <w:proofErr w:type="gramStart"/>
      <w:r>
        <w:t>ett livskraftig samhälle</w:t>
      </w:r>
      <w:proofErr w:type="gramEnd"/>
      <w:r>
        <w:t xml:space="preserve">. </w:t>
      </w:r>
    </w:p>
    <w:p w14:paraId="04B38768" w14:textId="77777777" w:rsidR="00611556" w:rsidRDefault="00611556" w:rsidP="00611556"/>
    <w:p w14:paraId="765E64F7" w14:textId="77777777" w:rsidR="00611556" w:rsidRDefault="00611556" w:rsidP="00611556">
      <w:r>
        <w:t>Arbetet i området kommer att påverka trafiksituationen. Vi ber dig därför vara uppmärksam på skyltning och vara försiktig där arbete pågår.</w:t>
      </w:r>
    </w:p>
    <w:p w14:paraId="1E543CD0" w14:textId="77777777" w:rsidR="00611556" w:rsidRDefault="00611556" w:rsidP="00611556"/>
    <w:p w14:paraId="20ADAC64" w14:textId="77777777" w:rsidR="00611556" w:rsidRPr="008B5DEA" w:rsidRDefault="00611556" w:rsidP="00611556">
      <w:pPr>
        <w:rPr>
          <w:b/>
          <w:bCs/>
        </w:rPr>
      </w:pPr>
      <w:r w:rsidRPr="008B5DEA">
        <w:rPr>
          <w:b/>
          <w:bCs/>
        </w:rPr>
        <w:t>Preliminär tidplan</w:t>
      </w:r>
    </w:p>
    <w:p w14:paraId="41BB2DFA" w14:textId="77777777" w:rsidR="00611556" w:rsidRDefault="00611556" w:rsidP="00611556">
      <w:r>
        <w:t>Måndag 9 december till mars 2025</w:t>
      </w:r>
    </w:p>
    <w:p w14:paraId="44DFABC2" w14:textId="77777777" w:rsidR="00611556" w:rsidRDefault="00611556" w:rsidP="00611556"/>
    <w:p w14:paraId="53CD0672" w14:textId="77777777" w:rsidR="00611556" w:rsidRDefault="00611556" w:rsidP="00611556">
      <w:pPr>
        <w:spacing w:line="360" w:lineRule="auto"/>
      </w:pPr>
      <w:r>
        <w:rPr>
          <w:i/>
          <w:iCs/>
          <w:noProof/>
          <w:sz w:val="18"/>
          <w:szCs w:val="18"/>
        </w:rPr>
        <w:drawing>
          <wp:inline distT="0" distB="0" distL="0" distR="0" wp14:anchorId="1955BE7A" wp14:editId="2D871E85">
            <wp:extent cx="3544242" cy="2258704"/>
            <wp:effectExtent l="0" t="0" r="0" b="8255"/>
            <wp:docPr id="865682724" name="Bildobjekt 1" descr="En bild som visar karta, text, kartbok, Pla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682724" name="Bildobjekt 1" descr="En bild som visar karta, text, kartbok, Plan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282" cy="231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D1C80" w14:textId="77777777" w:rsidR="00611556" w:rsidRPr="008B5DEA" w:rsidRDefault="00611556" w:rsidP="00611556">
      <w:pPr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Bild: Sörmland Vatten</w:t>
      </w:r>
    </w:p>
    <w:p w14:paraId="09BB5995" w14:textId="77777777" w:rsidR="00611556" w:rsidRDefault="00611556" w:rsidP="00611556"/>
    <w:p w14:paraId="73685F00" w14:textId="77777777" w:rsidR="00611556" w:rsidRDefault="00611556" w:rsidP="00611556">
      <w:r>
        <w:t xml:space="preserve">Det är viktig för oss du känner dig trygg. </w:t>
      </w:r>
      <w:r w:rsidRPr="00FC55EB">
        <w:t xml:space="preserve">Om </w:t>
      </w:r>
      <w:r>
        <w:t>du har</w:t>
      </w:r>
      <w:r w:rsidRPr="00FC55EB">
        <w:t xml:space="preserve"> några frågor eller behöver ytterligare </w:t>
      </w:r>
      <w:r>
        <w:t>information</w:t>
      </w:r>
      <w:r w:rsidRPr="00FC55EB">
        <w:t>, tveka inte att kontakta oss.</w:t>
      </w:r>
    </w:p>
    <w:p w14:paraId="061173D9" w14:textId="77777777" w:rsidR="00611556" w:rsidRPr="004804FD" w:rsidRDefault="00611556" w:rsidP="00611556"/>
    <w:p w14:paraId="6695EE39" w14:textId="77777777" w:rsidR="00611556" w:rsidRPr="004804FD" w:rsidRDefault="00611556" w:rsidP="00611556">
      <w:r w:rsidRPr="004804FD">
        <w:t>Med vänlig hälsning </w:t>
      </w:r>
    </w:p>
    <w:p w14:paraId="20E0E8DC" w14:textId="77777777" w:rsidR="00611556" w:rsidRDefault="00611556" w:rsidP="00611556"/>
    <w:p w14:paraId="6F5205D4" w14:textId="77777777" w:rsidR="00611556" w:rsidRDefault="00611556" w:rsidP="00611556">
      <w:r>
        <w:t>Shafaq Alabada</w:t>
      </w:r>
    </w:p>
    <w:p w14:paraId="38B681EA" w14:textId="77777777" w:rsidR="00611556" w:rsidRDefault="00611556" w:rsidP="00611556">
      <w:r>
        <w:t>Projektledare, Sörmland Vatten</w:t>
      </w:r>
    </w:p>
    <w:p w14:paraId="7CBD579D" w14:textId="1CD3FC75" w:rsidR="00A553BE" w:rsidRPr="00A553BE" w:rsidRDefault="00611556" w:rsidP="00611556">
      <w:proofErr w:type="gramStart"/>
      <w:r>
        <w:t>0150-800 100</w:t>
      </w:r>
      <w:proofErr w:type="gramEnd"/>
    </w:p>
    <w:sectPr w:rsidR="00A553BE" w:rsidRPr="00A553BE" w:rsidSect="0080639F">
      <w:headerReference w:type="default" r:id="rId10"/>
      <w:footerReference w:type="default" r:id="rId11"/>
      <w:headerReference w:type="first" r:id="rId12"/>
      <w:footerReference w:type="first" r:id="rId13"/>
      <w:pgSz w:w="11907" w:h="16840" w:code="9"/>
      <w:pgMar w:top="1560" w:right="1418" w:bottom="1701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19826A" w14:textId="77777777" w:rsidR="00611556" w:rsidRDefault="00611556">
      <w:r>
        <w:separator/>
      </w:r>
    </w:p>
  </w:endnote>
  <w:endnote w:type="continuationSeparator" w:id="0">
    <w:p w14:paraId="1549EBD0" w14:textId="77777777" w:rsidR="00611556" w:rsidRDefault="00611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F80635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2312DFC5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261F4B1B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199120AE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6F9F6CD4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521EF501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08AA0819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7E056DA9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2CC4BC" w14:textId="77777777" w:rsidR="00F156C4" w:rsidRDefault="00F156C4" w:rsidP="00C740F3">
    <w:pPr>
      <w:pStyle w:val="Sidfot"/>
    </w:pPr>
  </w:p>
  <w:p w14:paraId="74844EF7" w14:textId="77777777" w:rsidR="00F156C4" w:rsidRDefault="00F156C4" w:rsidP="00C740F3">
    <w:pPr>
      <w:pStyle w:val="Sidfot"/>
    </w:pPr>
  </w:p>
  <w:p w14:paraId="12D63E83" w14:textId="77777777" w:rsidR="00F156C4" w:rsidRPr="00E85BA2" w:rsidRDefault="00F156C4" w:rsidP="00C740F3">
    <w:pPr>
      <w:pStyle w:val="Sidfot"/>
    </w:pPr>
  </w:p>
  <w:p w14:paraId="4028E6E8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7C2F1869" w14:textId="77777777" w:rsidR="00FD4CA5" w:rsidRPr="00A553BE" w:rsidRDefault="00FD4CA5" w:rsidP="00C740F3">
    <w:pPr>
      <w:pStyle w:val="Sidfot"/>
      <w:rPr>
        <w:lang w:val="sv-SE"/>
      </w:rPr>
    </w:pPr>
  </w:p>
  <w:p w14:paraId="35C874F2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663B4B0B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0BBACAC1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1800F4DB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77BE2582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8896DA" w14:textId="77777777" w:rsidR="00611556" w:rsidRDefault="00611556">
      <w:r>
        <w:separator/>
      </w:r>
    </w:p>
  </w:footnote>
  <w:footnote w:type="continuationSeparator" w:id="0">
    <w:p w14:paraId="012E1588" w14:textId="77777777" w:rsidR="00611556" w:rsidRDefault="006115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B7AAC3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5E371D" wp14:editId="19754D99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1806961935" name="Bildobjekt 18069619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4D1EC41F" w14:textId="77777777" w:rsidR="00836DDE" w:rsidRDefault="00836DDE" w:rsidP="00836DDE">
    <w:pPr>
      <w:pStyle w:val="Sidhuvud"/>
      <w:ind w:left="-851"/>
      <w:jc w:val="both"/>
    </w:pPr>
  </w:p>
  <w:p w14:paraId="3056A577" w14:textId="77777777" w:rsidR="00836DDE" w:rsidRDefault="00836DDE" w:rsidP="00836DDE">
    <w:pPr>
      <w:pStyle w:val="Sidhuvud"/>
      <w:ind w:left="-851"/>
      <w:jc w:val="both"/>
    </w:pPr>
  </w:p>
  <w:p w14:paraId="071695A9" w14:textId="77777777" w:rsidR="00836DDE" w:rsidRDefault="00836DDE" w:rsidP="00881581">
    <w:pPr>
      <w:pStyle w:val="Sidhuvud"/>
      <w:ind w:left="709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B8B458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1BEB7BF9" w14:textId="57D2F254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4D27E0">
      <w:rPr>
        <w:noProof/>
      </w:rPr>
      <w:t>2024-12-05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7959A8">
      <w:fldChar w:fldCharType="begin"/>
    </w:r>
    <w:r w:rsidR="007959A8">
      <w:instrText xml:space="preserve"> NUMPAGES  \* LOWER </w:instrText>
    </w:r>
    <w:r w:rsidR="007959A8">
      <w:fldChar w:fldCharType="separate"/>
    </w:r>
    <w:r w:rsidR="007959A8">
      <w:rPr>
        <w:noProof/>
      </w:rPr>
      <w:t>1</w:t>
    </w:r>
    <w:r w:rsidR="007959A8">
      <w:rPr>
        <w:noProof/>
      </w:rPr>
      <w:fldChar w:fldCharType="end"/>
    </w:r>
    <w:r w:rsidRPr="009062B6"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556"/>
    <w:rsid w:val="0002699C"/>
    <w:rsid w:val="00026E12"/>
    <w:rsid w:val="00031A1E"/>
    <w:rsid w:val="00031FBA"/>
    <w:rsid w:val="000840E8"/>
    <w:rsid w:val="000B20D8"/>
    <w:rsid w:val="000B5C7F"/>
    <w:rsid w:val="001761AF"/>
    <w:rsid w:val="00180236"/>
    <w:rsid w:val="001806D8"/>
    <w:rsid w:val="001927EA"/>
    <w:rsid w:val="001B2156"/>
    <w:rsid w:val="001B44BE"/>
    <w:rsid w:val="001C3151"/>
    <w:rsid w:val="0022066A"/>
    <w:rsid w:val="00224A12"/>
    <w:rsid w:val="0024591B"/>
    <w:rsid w:val="00246216"/>
    <w:rsid w:val="00262A89"/>
    <w:rsid w:val="00280D2C"/>
    <w:rsid w:val="002C343F"/>
    <w:rsid w:val="002C6A6A"/>
    <w:rsid w:val="002F6EBD"/>
    <w:rsid w:val="00305CBD"/>
    <w:rsid w:val="00337729"/>
    <w:rsid w:val="00384353"/>
    <w:rsid w:val="003875F2"/>
    <w:rsid w:val="00387932"/>
    <w:rsid w:val="003B0B44"/>
    <w:rsid w:val="003D3CDE"/>
    <w:rsid w:val="003D43E6"/>
    <w:rsid w:val="004160A6"/>
    <w:rsid w:val="00422B62"/>
    <w:rsid w:val="00424DA6"/>
    <w:rsid w:val="0043393B"/>
    <w:rsid w:val="004378A0"/>
    <w:rsid w:val="00442D60"/>
    <w:rsid w:val="0045754D"/>
    <w:rsid w:val="00466259"/>
    <w:rsid w:val="00475BD4"/>
    <w:rsid w:val="004839A8"/>
    <w:rsid w:val="004916B4"/>
    <w:rsid w:val="00495E08"/>
    <w:rsid w:val="004A4745"/>
    <w:rsid w:val="004D27E0"/>
    <w:rsid w:val="004E10A6"/>
    <w:rsid w:val="004E6647"/>
    <w:rsid w:val="004F69BB"/>
    <w:rsid w:val="00531E63"/>
    <w:rsid w:val="005443D5"/>
    <w:rsid w:val="0055779F"/>
    <w:rsid w:val="00575FF7"/>
    <w:rsid w:val="00590246"/>
    <w:rsid w:val="0059366A"/>
    <w:rsid w:val="005B54FC"/>
    <w:rsid w:val="005D306B"/>
    <w:rsid w:val="0060468F"/>
    <w:rsid w:val="00611556"/>
    <w:rsid w:val="00616FCE"/>
    <w:rsid w:val="00662723"/>
    <w:rsid w:val="006631CC"/>
    <w:rsid w:val="006731FC"/>
    <w:rsid w:val="0068117F"/>
    <w:rsid w:val="0068435E"/>
    <w:rsid w:val="0069750A"/>
    <w:rsid w:val="006A393A"/>
    <w:rsid w:val="006E2E9C"/>
    <w:rsid w:val="006F3E3C"/>
    <w:rsid w:val="00715DF3"/>
    <w:rsid w:val="007265D8"/>
    <w:rsid w:val="00753633"/>
    <w:rsid w:val="00780311"/>
    <w:rsid w:val="007807EC"/>
    <w:rsid w:val="00781537"/>
    <w:rsid w:val="007959A8"/>
    <w:rsid w:val="007A44A0"/>
    <w:rsid w:val="007C1BE2"/>
    <w:rsid w:val="0080639F"/>
    <w:rsid w:val="00811896"/>
    <w:rsid w:val="00812C7F"/>
    <w:rsid w:val="00813711"/>
    <w:rsid w:val="008141A9"/>
    <w:rsid w:val="00836DDE"/>
    <w:rsid w:val="00840101"/>
    <w:rsid w:val="00846D36"/>
    <w:rsid w:val="008471E6"/>
    <w:rsid w:val="0085021D"/>
    <w:rsid w:val="00852C89"/>
    <w:rsid w:val="008664A3"/>
    <w:rsid w:val="00881581"/>
    <w:rsid w:val="008914E5"/>
    <w:rsid w:val="00894E75"/>
    <w:rsid w:val="008B0929"/>
    <w:rsid w:val="008B0A20"/>
    <w:rsid w:val="008E1353"/>
    <w:rsid w:val="00903CC1"/>
    <w:rsid w:val="009062B6"/>
    <w:rsid w:val="00913CBE"/>
    <w:rsid w:val="00920BF2"/>
    <w:rsid w:val="00946C53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A199C"/>
    <w:rsid w:val="00AE27B2"/>
    <w:rsid w:val="00B01058"/>
    <w:rsid w:val="00B06684"/>
    <w:rsid w:val="00B2552E"/>
    <w:rsid w:val="00B87226"/>
    <w:rsid w:val="00B94F36"/>
    <w:rsid w:val="00B96B43"/>
    <w:rsid w:val="00BA6E75"/>
    <w:rsid w:val="00BA76E4"/>
    <w:rsid w:val="00BF0B44"/>
    <w:rsid w:val="00BF1E41"/>
    <w:rsid w:val="00C0381B"/>
    <w:rsid w:val="00C202E7"/>
    <w:rsid w:val="00C51EEF"/>
    <w:rsid w:val="00C532E0"/>
    <w:rsid w:val="00C740F3"/>
    <w:rsid w:val="00C8701D"/>
    <w:rsid w:val="00CA6EB3"/>
    <w:rsid w:val="00CB0C12"/>
    <w:rsid w:val="00CB5E10"/>
    <w:rsid w:val="00CC7ED0"/>
    <w:rsid w:val="00CD6A38"/>
    <w:rsid w:val="00CE25A5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92765"/>
    <w:rsid w:val="00D976AF"/>
    <w:rsid w:val="00D97CD3"/>
    <w:rsid w:val="00DB5883"/>
    <w:rsid w:val="00DC457A"/>
    <w:rsid w:val="00DE5EFF"/>
    <w:rsid w:val="00E05124"/>
    <w:rsid w:val="00E45735"/>
    <w:rsid w:val="00E6168A"/>
    <w:rsid w:val="00E85BA2"/>
    <w:rsid w:val="00E94B58"/>
    <w:rsid w:val="00EA592D"/>
    <w:rsid w:val="00EF0DF7"/>
    <w:rsid w:val="00EF5758"/>
    <w:rsid w:val="00F06EA4"/>
    <w:rsid w:val="00F156C4"/>
    <w:rsid w:val="00F40051"/>
    <w:rsid w:val="00F67B4F"/>
    <w:rsid w:val="00FA1661"/>
    <w:rsid w:val="00FD4CA5"/>
    <w:rsid w:val="00FF2C2C"/>
    <w:rsid w:val="00FF357F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38D5AA"/>
  <w15:docId w15:val="{0BCE9C03-FD53-4EBF-8417-8C8319953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link w:val="Rubrik1Char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customStyle="1" w:styleId="Rubrik1Char">
    <w:name w:val="Rubrik 1 Char"/>
    <w:basedOn w:val="Standardstycketeckensnitt"/>
    <w:link w:val="Rubrik1"/>
    <w:rsid w:val="00611556"/>
    <w:rPr>
      <w:rFonts w:ascii="Arial" w:hAnsi="Arial"/>
      <w:b/>
      <w:kern w:val="2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7</TotalTime>
  <Pages>1</Pages>
  <Words>120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Henric Rudin</dc:creator>
  <cp:lastModifiedBy>Jenny Wallander</cp:lastModifiedBy>
  <cp:revision>6</cp:revision>
  <cp:lastPrinted>2018-03-21T13:20:00Z</cp:lastPrinted>
  <dcterms:created xsi:type="dcterms:W3CDTF">2024-12-05T13:02:00Z</dcterms:created>
  <dcterms:modified xsi:type="dcterms:W3CDTF">2024-12-05T14:55:00Z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